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5F3556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C0389A" w:rsidP="0003390C">
            <w:r>
              <w:rPr>
                <w:rFonts w:hint="cs"/>
                <w:rtl/>
              </w:rPr>
              <w:t>12/12/2022</w:t>
            </w:r>
          </w:p>
        </w:tc>
      </w:tr>
    </w:tbl>
    <w:p w:rsidR="00332AFB" w:rsidRDefault="005F3556" w:rsidP="00222867">
      <w:pPr>
        <w:rPr>
          <w:rtl/>
        </w:rPr>
      </w:pPr>
    </w:p>
    <w:p w:rsidR="00222867" w:rsidRDefault="005F3556" w:rsidP="00222867">
      <w:pPr>
        <w:rPr>
          <w:rtl/>
        </w:rPr>
      </w:pPr>
    </w:p>
    <w:p w:rsidR="00222867" w:rsidRDefault="005F3556" w:rsidP="00222867">
      <w:pPr>
        <w:rPr>
          <w:rtl/>
        </w:rPr>
      </w:pPr>
    </w:p>
    <w:p w:rsidR="00222867" w:rsidRDefault="005F3556" w:rsidP="00222867">
      <w:pPr>
        <w:rPr>
          <w:rtl/>
        </w:rPr>
      </w:pPr>
    </w:p>
    <w:p w:rsidR="00222867" w:rsidRDefault="005F3556" w:rsidP="00222867">
      <w:pPr>
        <w:rPr>
          <w:rtl/>
        </w:rPr>
      </w:pPr>
    </w:p>
    <w:p w:rsidR="00222867" w:rsidRDefault="005F3556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5F3556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5F3556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A662F8" w:rsidRDefault="00A662F8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1.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אגף גריאטריה, אגף רוקחות ואגף מידע של משרד הבריאות משתמשים בתוכנות מבוססות </w:t>
            </w:r>
            <w:r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במערכות מחשוב שונות ביחידות אלו.</w:t>
            </w:r>
          </w:p>
          <w:p w:rsidR="00A662F8" w:rsidRPr="00A166E7" w:rsidRDefault="00A662F8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2. </w:t>
            </w:r>
            <w:proofErr w:type="spellStart"/>
            <w:r>
              <w:rPr>
                <w:rFonts w:ascii="Arial" w:hAnsi="Arial"/>
                <w:b/>
                <w:sz w:val="22"/>
                <w:szCs w:val="22"/>
                <w:rtl/>
              </w:rPr>
              <w:t>רשיונות</w:t>
            </w:r>
            <w:proofErr w:type="spellEnd"/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שימוש בתוכנות </w:t>
            </w:r>
            <w:r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ניתנים לרכישה דרך חברת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ישראל,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נציג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בלעדי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של מוצרי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חברת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6401F5" w:rsidRPr="0053500C" w:rsidRDefault="00A662F8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מדובר הן ברישיונות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רגיל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, הן בריש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ונות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 BO (Business Objects</w:t>
            </w:r>
            <w:r>
              <w:rPr>
                <w:rFonts w:ascii="Arial" w:hAnsi="Arial"/>
                <w:b/>
                <w:sz w:val="22"/>
                <w:szCs w:val="22"/>
              </w:rPr>
              <w:t>)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והן ברישיונות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 MDM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5F3556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5F355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5F355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5F355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F3556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סאפ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ישראל בע"מ</w:t>
            </w:r>
          </w:p>
        </w:tc>
      </w:tr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1B250D">
              <w:rPr>
                <w:rFonts w:ascii="Arial" w:hAnsi="Arial"/>
                <w:b/>
                <w:sz w:val="22"/>
                <w:szCs w:val="22"/>
                <w:rtl/>
              </w:rPr>
              <w:t>513216275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C51C4">
        <w:tc>
          <w:tcPr>
            <w:tcW w:w="2675" w:type="dxa"/>
            <w:shd w:val="clear" w:color="auto" w:fill="E6E6E6"/>
            <w:hideMark/>
          </w:tcPr>
          <w:p w:rsidR="00222867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CF543C" w:rsidRDefault="00CF543C" w:rsidP="00590E96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אגף גריאטריה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90E9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228,061</w:t>
            </w:r>
            <w:r w:rsidR="00590E9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</w:t>
            </w:r>
            <w:r w:rsidR="00590E9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(53,404 אירו + מע"מ)</w:t>
            </w:r>
          </w:p>
          <w:p w:rsidR="00CF543C" w:rsidRDefault="00CF543C" w:rsidP="00590E96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אגף מידע  -  </w:t>
            </w:r>
            <w:r w:rsidR="00590E9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14,520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</w:t>
            </w:r>
            <w:r w:rsidR="00C038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="00590E9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3,400 אירו + מע"מ</w:t>
            </w:r>
            <w:r w:rsidR="00C038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</w:p>
          <w:p w:rsidR="00CF543C" w:rsidRDefault="00CF543C" w:rsidP="00590E96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אגף רוקחות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90E9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2,759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</w:t>
            </w:r>
            <w:r w:rsidR="00C038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="00590E9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646 אירו + מע"מ</w:t>
            </w:r>
            <w:r w:rsidR="00C038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</w:p>
          <w:p w:rsidR="00CF543C" w:rsidRDefault="00CF543C" w:rsidP="00901CCC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222867" w:rsidRDefault="00CF543C" w:rsidP="00590E96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סה"כ </w:t>
            </w:r>
            <w:r w:rsidR="00590E9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245,340</w:t>
            </w:r>
            <w:r w:rsidR="002C51C4" w:rsidRPr="002C51C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  <w:r w:rsidR="00901CC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    [</w:t>
            </w:r>
            <w:r w:rsidR="001351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</w:t>
            </w:r>
            <w:r w:rsidR="00C038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7</w:t>
            </w:r>
            <w:r w:rsidR="001351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C038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450</w:t>
            </w:r>
            <w:r w:rsidR="001351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01CC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יורו</w:t>
            </w:r>
            <w:r w:rsidR="001351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+ מע"מ</w:t>
            </w:r>
            <w:r w:rsidR="00901CC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לפי 3.</w:t>
            </w:r>
            <w:r w:rsidR="00C038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65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</w:t>
            </w:r>
            <w:r w:rsidR="00901CC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]</w:t>
            </w:r>
          </w:p>
          <w:p w:rsidR="00CF543C" w:rsidRDefault="00CF543C" w:rsidP="00901CCC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CF543C" w:rsidRPr="002C51C4" w:rsidRDefault="00CF543C" w:rsidP="00901CC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7C4A53" w:rsidP="001351D6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EF3FCB">
              <w:rPr>
                <w:rFonts w:ascii="Arial" w:hAnsi="Arial" w:hint="cs"/>
                <w:b/>
                <w:sz w:val="22"/>
                <w:szCs w:val="22"/>
                <w:rtl/>
              </w:rPr>
              <w:t>20</w:t>
            </w:r>
            <w:r w:rsidR="005441A3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1351D6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</w:t>
            </w:r>
            <w:r w:rsidR="00EF3FCB">
              <w:rPr>
                <w:rFonts w:ascii="Arial" w:hAnsi="Arial" w:hint="cs"/>
                <w:b/>
                <w:sz w:val="22"/>
                <w:szCs w:val="22"/>
                <w:rtl/>
              </w:rPr>
              <w:t>202</w:t>
            </w:r>
            <w:r w:rsidR="001351D6"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</w:p>
        </w:tc>
      </w:tr>
    </w:tbl>
    <w:p w:rsidR="00222867" w:rsidRPr="00AF57E9" w:rsidRDefault="005F3556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5F3556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5F355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Pr="00187B62" w:rsidRDefault="00A662F8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סאפ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ישראל בע"מ היא, למיטב ידיעתי, היחידה המספקת ומתחזקת רישיונות </w:t>
            </w:r>
            <w:r>
              <w:rPr>
                <w:rFonts w:ascii="Arial" w:hAnsi="Arial" w:hint="cs"/>
                <w:b/>
                <w:sz w:val="22"/>
                <w:szCs w:val="22"/>
              </w:rPr>
              <w:t>SAP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5F3556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5F355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802"/>
        <w:gridCol w:w="2820"/>
      </w:tblGrid>
      <w:tr w:rsidR="005441A3" w:rsidTr="005441A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41A3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 שמייה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41A3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מנהלת מחלקת שירותים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פינניסים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רפואיים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5441A3" w:rsidRDefault="005441A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710FE9EB" wp14:editId="469F3227">
                  <wp:extent cx="1275452" cy="425302"/>
                  <wp:effectExtent l="0" t="0" r="127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616" cy="4410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441A3" w:rsidTr="005441A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5F3556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567AEC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D80D7B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5441A3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EE07D4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66AA4277" wp14:editId="63A79A83">
                  <wp:extent cx="1943099" cy="57150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3545" cy="5745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67AEC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441A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Default="00572407" w:rsidP="00572407">
      <w:pPr>
        <w:rPr>
          <w:rtl/>
        </w:rPr>
      </w:pPr>
    </w:p>
    <w:p w:rsidR="00C0389A" w:rsidRPr="00817FBA" w:rsidRDefault="00C0389A" w:rsidP="00572407">
      <w:bookmarkStart w:id="0" w:name="_GoBack"/>
      <w:bookmarkEnd w:id="0"/>
    </w:p>
    <w:sectPr w:rsidR="00C0389A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28AC" w:rsidRDefault="008328AC">
      <w:r>
        <w:separator/>
      </w:r>
    </w:p>
  </w:endnote>
  <w:endnote w:type="continuationSeparator" w:id="0">
    <w:p w:rsidR="008328AC" w:rsidRDefault="008328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F3556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F3556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5F3556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5F3556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28AC" w:rsidRDefault="008328AC">
      <w:r>
        <w:separator/>
      </w:r>
    </w:p>
  </w:footnote>
  <w:footnote w:type="continuationSeparator" w:id="0">
    <w:p w:rsidR="008328AC" w:rsidRDefault="008328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1498551" wp14:editId="71498552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F355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5F355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5F355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5F355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F355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5F355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5F3556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3"/>
  </w:num>
  <w:num w:numId="11">
    <w:abstractNumId w:val="12"/>
  </w:num>
  <w:num w:numId="12">
    <w:abstractNumId w:val="6"/>
  </w:num>
  <w:num w:numId="13">
    <w:abstractNumId w:val="11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390C"/>
    <w:rsid w:val="001351D6"/>
    <w:rsid w:val="00187B62"/>
    <w:rsid w:val="001B1929"/>
    <w:rsid w:val="001B27BD"/>
    <w:rsid w:val="002C51C4"/>
    <w:rsid w:val="002D5C29"/>
    <w:rsid w:val="00336CDD"/>
    <w:rsid w:val="00431AD2"/>
    <w:rsid w:val="004742B0"/>
    <w:rsid w:val="004A4352"/>
    <w:rsid w:val="004E0B2C"/>
    <w:rsid w:val="004E71C3"/>
    <w:rsid w:val="005010F7"/>
    <w:rsid w:val="00514ED8"/>
    <w:rsid w:val="00527F12"/>
    <w:rsid w:val="005409D7"/>
    <w:rsid w:val="005441A3"/>
    <w:rsid w:val="00567AEC"/>
    <w:rsid w:val="00572407"/>
    <w:rsid w:val="00576878"/>
    <w:rsid w:val="00590E96"/>
    <w:rsid w:val="005F3244"/>
    <w:rsid w:val="005F3556"/>
    <w:rsid w:val="006401F5"/>
    <w:rsid w:val="00643FC1"/>
    <w:rsid w:val="00675430"/>
    <w:rsid w:val="007548B0"/>
    <w:rsid w:val="007C4A53"/>
    <w:rsid w:val="008328AC"/>
    <w:rsid w:val="008B3DB6"/>
    <w:rsid w:val="00901CCC"/>
    <w:rsid w:val="009B6B29"/>
    <w:rsid w:val="009F7FB7"/>
    <w:rsid w:val="00A662F8"/>
    <w:rsid w:val="00B07843"/>
    <w:rsid w:val="00B53C37"/>
    <w:rsid w:val="00B85624"/>
    <w:rsid w:val="00B948B4"/>
    <w:rsid w:val="00BC4C4D"/>
    <w:rsid w:val="00C0389A"/>
    <w:rsid w:val="00C35E1C"/>
    <w:rsid w:val="00C43315"/>
    <w:rsid w:val="00C5637A"/>
    <w:rsid w:val="00C70AF8"/>
    <w:rsid w:val="00CF543C"/>
    <w:rsid w:val="00D80D7B"/>
    <w:rsid w:val="00DA73B1"/>
    <w:rsid w:val="00E630D4"/>
    <w:rsid w:val="00E8203D"/>
    <w:rsid w:val="00EE07D4"/>
    <w:rsid w:val="00EF3FCB"/>
    <w:rsid w:val="00F15B21"/>
    <w:rsid w:val="00FE6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4004A6A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543526919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2019-09-24T15:03:34+00:00</SDDocDate>
    <elnewpapaerdate xmlns="276fb107-33e2-4c3f-bae8-9cd5efb2baae" xsi:nil="true"/>
    <SDHebDate xmlns="276fb107-33e2-4c3f-bae8-9cd5efb2baae">כ"ד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openxmlformats.org/package/2006/metadata/core-properties"/>
    <ds:schemaRef ds:uri="http://purl.org/dc/elements/1.1/"/>
    <ds:schemaRef ds:uri="http://purl.org/dc/dcmitype/"/>
    <ds:schemaRef ds:uri="http://purl.org/dc/terms/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276fb107-33e2-4c3f-bae8-9cd5efb2baae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D371033-13C9-4704-A0A5-C08B7A9670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2042986-3D9B-4728-BDE3-4EDEB1E3DB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119</TotalTime>
  <Pages>2</Pages>
  <Words>392</Words>
  <Characters>1971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תחזוקת רישוי SAP.docx.</vt:lpstr>
      <vt:lpstr/>
    </vt:vector>
  </TitlesOfParts>
  <Company/>
  <LinksUpToDate>false</LinksUpToDate>
  <CharactersWithSpaces>2359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תחזוקת רישוי SAP.docx.</dc:title>
  <dc:creator>Marina Paz</dc:creator>
  <cp:lastModifiedBy>מינה שמייה</cp:lastModifiedBy>
  <cp:revision>6</cp:revision>
  <dcterms:created xsi:type="dcterms:W3CDTF">2022-10-19T07:41:00Z</dcterms:created>
  <dcterms:modified xsi:type="dcterms:W3CDTF">2022-12-12T14:45:00Z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